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A43" w:rsidRPr="00F91CFC" w:rsidRDefault="009D2449" w:rsidP="00342EF3">
      <w:pPr>
        <w:pStyle w:val="Titre"/>
        <w:jc w:val="center"/>
        <w:rPr>
          <w:b/>
          <w:color w:val="ED7D31" w:themeColor="accent2"/>
          <w:sz w:val="36"/>
          <w:szCs w:val="36"/>
        </w:rPr>
      </w:pPr>
      <w:bookmarkStart w:id="0" w:name="_GoBack"/>
      <w:bookmarkEnd w:id="0"/>
      <w:r w:rsidRPr="00F91CFC">
        <w:rPr>
          <w:b/>
          <w:color w:val="ED7D31" w:themeColor="accent2"/>
          <w:sz w:val="36"/>
          <w:szCs w:val="36"/>
        </w:rPr>
        <w:t xml:space="preserve">ATTESTATION DE </w:t>
      </w:r>
      <w:r w:rsidR="00411C02">
        <w:rPr>
          <w:b/>
          <w:color w:val="ED7D31" w:themeColor="accent2"/>
          <w:sz w:val="36"/>
          <w:szCs w:val="36"/>
        </w:rPr>
        <w:t xml:space="preserve">COMPETENCES ET DE </w:t>
      </w:r>
      <w:r w:rsidR="00B92A43" w:rsidRPr="00F91CFC">
        <w:rPr>
          <w:b/>
          <w:color w:val="ED7D31" w:themeColor="accent2"/>
          <w:sz w:val="36"/>
          <w:szCs w:val="36"/>
        </w:rPr>
        <w:t>BONNES PRATIQUES</w:t>
      </w:r>
    </w:p>
    <w:p w:rsidR="009D2449" w:rsidRPr="00F91CFC" w:rsidRDefault="009D2449" w:rsidP="00342EF3">
      <w:pPr>
        <w:pStyle w:val="Titre"/>
        <w:jc w:val="center"/>
        <w:rPr>
          <w:b/>
          <w:color w:val="ED7D31" w:themeColor="accent2"/>
          <w:sz w:val="28"/>
          <w:szCs w:val="28"/>
        </w:rPr>
      </w:pPr>
      <w:r w:rsidRPr="00F91CFC">
        <w:rPr>
          <w:b/>
          <w:color w:val="ED7D31" w:themeColor="accent2"/>
          <w:sz w:val="28"/>
          <w:szCs w:val="28"/>
        </w:rPr>
        <w:t xml:space="preserve">FORMATION INTERNE </w:t>
      </w:r>
      <w:r w:rsidR="00B92A43" w:rsidRPr="00F91CFC">
        <w:rPr>
          <w:b/>
          <w:color w:val="ED7D31" w:themeColor="accent2"/>
          <w:sz w:val="28"/>
          <w:szCs w:val="28"/>
        </w:rPr>
        <w:t>A L’UTILISATION DES EQUIPEMENTS EN SECURITE</w:t>
      </w:r>
    </w:p>
    <w:p w:rsidR="00754C41" w:rsidRDefault="00754C41" w:rsidP="00342EF3">
      <w:pPr>
        <w:spacing w:line="240" w:lineRule="auto"/>
        <w:rPr>
          <w:rFonts w:cs="Open Sans"/>
        </w:rPr>
      </w:pPr>
    </w:p>
    <w:p w:rsidR="009D2449" w:rsidRPr="00B92A43" w:rsidRDefault="009D2449" w:rsidP="00342EF3">
      <w:pPr>
        <w:spacing w:line="240" w:lineRule="auto"/>
        <w:rPr>
          <w:rFonts w:cs="Open Sans"/>
          <w:b/>
        </w:rPr>
      </w:pPr>
      <w:r w:rsidRPr="00B92A43">
        <w:rPr>
          <w:rFonts w:cs="Open Sans"/>
        </w:rPr>
        <w:t>L’entreprise</w:t>
      </w:r>
      <w:r w:rsidR="00342EF3" w:rsidRPr="00B92A43">
        <w:rPr>
          <w:rFonts w:cs="Open Sans"/>
        </w:rPr>
        <w:t xml:space="preserve"> : </w:t>
      </w:r>
      <w:r w:rsidR="00342EF3" w:rsidRPr="00B92A43">
        <w:rPr>
          <w:rFonts w:cs="Open San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342EF3" w:rsidRPr="00B92A43">
        <w:rPr>
          <w:rFonts w:cs="Open Sans"/>
        </w:rPr>
        <w:instrText xml:space="preserve"> FORMTEXT </w:instrText>
      </w:r>
      <w:r w:rsidR="00342EF3" w:rsidRPr="00B92A43">
        <w:rPr>
          <w:rFonts w:cs="Open Sans"/>
        </w:rPr>
      </w:r>
      <w:r w:rsidR="00342EF3" w:rsidRPr="00B92A43">
        <w:rPr>
          <w:rFonts w:cs="Open Sans"/>
        </w:rPr>
        <w:fldChar w:fldCharType="separate"/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</w:rPr>
        <w:fldChar w:fldCharType="end"/>
      </w:r>
      <w:bookmarkEnd w:id="1"/>
      <w:r w:rsidR="00342EF3" w:rsidRPr="00B92A43">
        <w:rPr>
          <w:rFonts w:cs="Open Sans"/>
        </w:rPr>
        <w:t xml:space="preserve"> </w:t>
      </w:r>
      <w:r w:rsidRPr="00B92A43">
        <w:rPr>
          <w:rFonts w:cs="Open Sans"/>
        </w:rPr>
        <w:tab/>
      </w:r>
      <w:r w:rsidRPr="00B92A43">
        <w:rPr>
          <w:rFonts w:cs="Open Sans"/>
          <w:b/>
        </w:rPr>
        <w:t>Nom, raison sociale ou dénomination sociale de l’entreprise</w:t>
      </w:r>
    </w:p>
    <w:p w:rsidR="009D2449" w:rsidRPr="00B92A43" w:rsidRDefault="009D2449" w:rsidP="00342EF3">
      <w:pPr>
        <w:spacing w:line="240" w:lineRule="auto"/>
        <w:rPr>
          <w:rFonts w:cs="Open Sans"/>
          <w:b/>
        </w:rPr>
      </w:pPr>
      <w:r w:rsidRPr="00B92A43">
        <w:rPr>
          <w:rFonts w:cs="Open Sans"/>
          <w:b/>
        </w:rPr>
        <w:tab/>
      </w:r>
      <w:r w:rsidRPr="00B92A43">
        <w:rPr>
          <w:rFonts w:cs="Open Sans"/>
          <w:b/>
        </w:rPr>
        <w:tab/>
      </w:r>
      <w:r w:rsidRPr="00B92A43">
        <w:rPr>
          <w:rFonts w:cs="Open Sans"/>
          <w:b/>
        </w:rPr>
        <w:tab/>
        <w:t>Adresse</w:t>
      </w:r>
    </w:p>
    <w:p w:rsidR="009D2449" w:rsidRPr="00B92A43" w:rsidRDefault="009D2449" w:rsidP="00342EF3">
      <w:pPr>
        <w:spacing w:line="240" w:lineRule="auto"/>
        <w:rPr>
          <w:rFonts w:cs="Open Sans"/>
        </w:rPr>
      </w:pPr>
      <w:r w:rsidRPr="00B92A43">
        <w:rPr>
          <w:rFonts w:cs="Open Sans"/>
        </w:rPr>
        <w:t xml:space="preserve">N° RCS – Code NAF : </w:t>
      </w:r>
      <w:r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92A43">
        <w:rPr>
          <w:rFonts w:cs="Open Sans"/>
        </w:rPr>
        <w:instrText xml:space="preserve"> FORMTEXT </w:instrText>
      </w:r>
      <w:r w:rsidRPr="00B92A43">
        <w:rPr>
          <w:rFonts w:cs="Open Sans"/>
        </w:rPr>
      </w:r>
      <w:r w:rsidRPr="00B92A43">
        <w:rPr>
          <w:rFonts w:cs="Open Sans"/>
        </w:rPr>
        <w:fldChar w:fldCharType="separate"/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</w:rPr>
        <w:fldChar w:fldCharType="end"/>
      </w:r>
    </w:p>
    <w:p w:rsidR="009D2449" w:rsidRPr="00B92A43" w:rsidRDefault="009D2449" w:rsidP="00342EF3">
      <w:pPr>
        <w:spacing w:line="240" w:lineRule="auto"/>
        <w:rPr>
          <w:rFonts w:cs="Open Sans"/>
        </w:rPr>
      </w:pPr>
    </w:p>
    <w:p w:rsidR="00342EF3" w:rsidRPr="00B92A43" w:rsidRDefault="009D2449" w:rsidP="009D2449">
      <w:pPr>
        <w:spacing w:line="240" w:lineRule="auto"/>
        <w:rPr>
          <w:rFonts w:cs="Open Sans"/>
        </w:rPr>
      </w:pPr>
      <w:r w:rsidRPr="00B92A43">
        <w:rPr>
          <w:rFonts w:cs="Open Sans"/>
        </w:rPr>
        <w:t xml:space="preserve">Représentée par </w:t>
      </w:r>
      <w:r w:rsidR="00342EF3" w:rsidRPr="00B92A43">
        <w:rPr>
          <w:rFonts w:cs="Open Sans"/>
        </w:rPr>
        <w:t xml:space="preserve">: </w:t>
      </w:r>
      <w:r w:rsidR="00342EF3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42EF3" w:rsidRPr="00B92A43">
        <w:rPr>
          <w:rFonts w:cs="Open Sans"/>
        </w:rPr>
        <w:instrText xml:space="preserve"> FORMTEXT </w:instrText>
      </w:r>
      <w:r w:rsidR="00342EF3" w:rsidRPr="00B92A43">
        <w:rPr>
          <w:rFonts w:cs="Open Sans"/>
        </w:rPr>
      </w:r>
      <w:r w:rsidR="00342EF3" w:rsidRPr="00B92A43">
        <w:rPr>
          <w:rFonts w:cs="Open Sans"/>
        </w:rPr>
        <w:fldChar w:fldCharType="separate"/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</w:rPr>
        <w:fldChar w:fldCharType="end"/>
      </w:r>
      <w:r w:rsidRPr="00B92A43">
        <w:rPr>
          <w:rFonts w:cs="Open Sans"/>
        </w:rPr>
        <w:t xml:space="preserve">  </w:t>
      </w:r>
      <w:r w:rsidRPr="00B92A43">
        <w:rPr>
          <w:rFonts w:cs="Open Sans"/>
          <w:b/>
        </w:rPr>
        <w:t xml:space="preserve">M. / Mme </w:t>
      </w:r>
      <w:r w:rsidRPr="00B92A43">
        <w:rPr>
          <w:rFonts w:cs="Open Sans"/>
          <w:b/>
        </w:rPr>
        <w:tab/>
        <w:t>Nom Prénom</w:t>
      </w:r>
    </w:p>
    <w:p w:rsidR="009D2449" w:rsidRPr="00B92A43" w:rsidRDefault="009D2449" w:rsidP="009D2449">
      <w:pPr>
        <w:spacing w:line="240" w:lineRule="auto"/>
        <w:rPr>
          <w:rFonts w:cs="Open Sans"/>
        </w:rPr>
      </w:pPr>
      <w:r w:rsidRPr="00B92A43">
        <w:rPr>
          <w:rFonts w:cs="Open Sans"/>
        </w:rPr>
        <w:t xml:space="preserve">Agissant en qualité de : </w:t>
      </w:r>
      <w:r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92A43">
        <w:rPr>
          <w:rFonts w:cs="Open Sans"/>
        </w:rPr>
        <w:instrText xml:space="preserve"> FORMTEXT </w:instrText>
      </w:r>
      <w:r w:rsidRPr="00B92A43">
        <w:rPr>
          <w:rFonts w:cs="Open Sans"/>
        </w:rPr>
      </w:r>
      <w:r w:rsidRPr="00B92A43">
        <w:rPr>
          <w:rFonts w:cs="Open Sans"/>
        </w:rPr>
        <w:fldChar w:fldCharType="separate"/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  <w:noProof/>
        </w:rPr>
        <w:t> </w:t>
      </w:r>
      <w:r w:rsidRPr="00B92A43">
        <w:rPr>
          <w:rFonts w:cs="Open Sans"/>
        </w:rPr>
        <w:fldChar w:fldCharType="end"/>
      </w:r>
      <w:r w:rsidRPr="00B92A43">
        <w:rPr>
          <w:rFonts w:cs="Open Sans"/>
        </w:rPr>
        <w:t xml:space="preserve">  </w:t>
      </w:r>
      <w:r w:rsidRPr="00B92A43">
        <w:rPr>
          <w:rFonts w:cs="Open Sans"/>
          <w:b/>
        </w:rPr>
        <w:t>Directeur  / Gérant / …</w:t>
      </w:r>
      <w:r w:rsidRPr="00B92A43">
        <w:rPr>
          <w:rFonts w:cs="Open Sans"/>
        </w:rPr>
        <w:t xml:space="preserve">   </w:t>
      </w:r>
      <w:r w:rsidRPr="00B92A43">
        <w:rPr>
          <w:rFonts w:cs="Open Sans"/>
        </w:rPr>
        <w:tab/>
      </w:r>
    </w:p>
    <w:p w:rsidR="00342EF3" w:rsidRPr="00B92A43" w:rsidRDefault="00342EF3" w:rsidP="00342EF3">
      <w:pPr>
        <w:spacing w:line="240" w:lineRule="auto"/>
        <w:rPr>
          <w:rFonts w:cs="Open Sans"/>
        </w:rPr>
      </w:pPr>
    </w:p>
    <w:p w:rsidR="009D2449" w:rsidRPr="00B92A43" w:rsidRDefault="00342EF3" w:rsidP="00342EF3">
      <w:pPr>
        <w:spacing w:line="240" w:lineRule="auto"/>
        <w:rPr>
          <w:rFonts w:cs="Open Sans"/>
        </w:rPr>
      </w:pPr>
      <w:r w:rsidRPr="00B92A43">
        <w:rPr>
          <w:rFonts w:cs="Open Sans"/>
        </w:rPr>
        <w:t>A</w:t>
      </w:r>
      <w:r w:rsidR="009D2449" w:rsidRPr="00B92A43">
        <w:rPr>
          <w:rFonts w:cs="Open Sans"/>
        </w:rPr>
        <w:t xml:space="preserve">tteste que : </w:t>
      </w:r>
      <w:r w:rsidRPr="00B92A43">
        <w:rPr>
          <w:rFonts w:cs="Open Sans"/>
        </w:rPr>
        <w:t xml:space="preserve"> </w:t>
      </w:r>
      <w:r w:rsidR="009D2449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D2449" w:rsidRPr="00B92A43">
        <w:rPr>
          <w:rFonts w:cs="Open Sans"/>
        </w:rPr>
        <w:instrText xml:space="preserve"> FORMTEXT </w:instrText>
      </w:r>
      <w:r w:rsidR="009D2449" w:rsidRPr="00B92A43">
        <w:rPr>
          <w:rFonts w:cs="Open Sans"/>
        </w:rPr>
      </w:r>
      <w:r w:rsidR="009D2449" w:rsidRPr="00B92A43">
        <w:rPr>
          <w:rFonts w:cs="Open Sans"/>
        </w:rPr>
        <w:fldChar w:fldCharType="separate"/>
      </w:r>
      <w:r w:rsidR="009D2449" w:rsidRPr="00B92A43">
        <w:rPr>
          <w:rFonts w:cs="Open Sans"/>
          <w:noProof/>
        </w:rPr>
        <w:t> </w:t>
      </w:r>
      <w:r w:rsidR="009D2449" w:rsidRPr="00B92A43">
        <w:rPr>
          <w:rFonts w:cs="Open Sans"/>
          <w:noProof/>
        </w:rPr>
        <w:t> </w:t>
      </w:r>
      <w:r w:rsidR="009D2449" w:rsidRPr="00B92A43">
        <w:rPr>
          <w:rFonts w:cs="Open Sans"/>
          <w:noProof/>
        </w:rPr>
        <w:t> </w:t>
      </w:r>
      <w:r w:rsidR="009D2449" w:rsidRPr="00B92A43">
        <w:rPr>
          <w:rFonts w:cs="Open Sans"/>
          <w:noProof/>
        </w:rPr>
        <w:t> </w:t>
      </w:r>
      <w:r w:rsidR="009D2449" w:rsidRPr="00B92A43">
        <w:rPr>
          <w:rFonts w:cs="Open Sans"/>
          <w:noProof/>
        </w:rPr>
        <w:t> </w:t>
      </w:r>
      <w:r w:rsidR="009D2449" w:rsidRPr="00B92A43">
        <w:rPr>
          <w:rFonts w:cs="Open Sans"/>
        </w:rPr>
        <w:fldChar w:fldCharType="end"/>
      </w:r>
      <w:r w:rsidR="009D2449" w:rsidRPr="00B92A43">
        <w:rPr>
          <w:rFonts w:cs="Open Sans"/>
        </w:rPr>
        <w:tab/>
      </w:r>
      <w:r w:rsidR="009D2449" w:rsidRPr="00B92A43">
        <w:rPr>
          <w:rFonts w:cs="Open Sans"/>
          <w:b/>
        </w:rPr>
        <w:t xml:space="preserve">M. / Mme </w:t>
      </w:r>
      <w:r w:rsidR="009D2449" w:rsidRPr="00B92A43">
        <w:rPr>
          <w:rFonts w:cs="Open Sans"/>
          <w:b/>
        </w:rPr>
        <w:tab/>
        <w:t>Nom Prénom</w:t>
      </w:r>
      <w:r w:rsidR="00C95340">
        <w:rPr>
          <w:rFonts w:cs="Open Sans"/>
        </w:rPr>
        <w:t xml:space="preserve"> </w:t>
      </w:r>
      <w:r w:rsidR="00C95340">
        <w:rPr>
          <w:rFonts w:cs="Open Sans"/>
        </w:rPr>
        <w:tab/>
        <w:t>s</w:t>
      </w:r>
      <w:r w:rsidR="009D2449" w:rsidRPr="00B92A43">
        <w:rPr>
          <w:rFonts w:cs="Open Sans"/>
        </w:rPr>
        <w:t>alarié(e) de l’entreprise</w:t>
      </w:r>
      <w:r w:rsidR="007C0C64">
        <w:rPr>
          <w:rFonts w:cs="Open Sans"/>
        </w:rPr>
        <w:t>,</w:t>
      </w:r>
    </w:p>
    <w:p w:rsidR="00AA30E4" w:rsidRPr="009917D0" w:rsidRDefault="00C95340" w:rsidP="00342EF3">
      <w:pPr>
        <w:spacing w:line="240" w:lineRule="auto"/>
        <w:rPr>
          <w:rFonts w:cs="Open Sans"/>
        </w:rPr>
      </w:pPr>
      <w:r>
        <w:rPr>
          <w:rFonts w:cs="Open Sans"/>
        </w:rPr>
        <w:sym w:font="Wingdings 3" w:char="F075"/>
      </w:r>
      <w:r>
        <w:rPr>
          <w:rFonts w:cs="Open Sans"/>
        </w:rPr>
        <w:t xml:space="preserve"> </w:t>
      </w:r>
      <w:r w:rsidR="009D2449" w:rsidRPr="00F91CFC">
        <w:rPr>
          <w:rFonts w:cs="Open Sans"/>
          <w:b/>
        </w:rPr>
        <w:t>A bénéficié d’une formation spécifique et adapt</w:t>
      </w:r>
      <w:r w:rsidR="00AA30E4" w:rsidRPr="00F91CFC">
        <w:rPr>
          <w:rFonts w:cs="Open Sans"/>
          <w:b/>
        </w:rPr>
        <w:t>ée</w:t>
      </w:r>
      <w:r w:rsidR="00754C41" w:rsidRPr="00F91CFC">
        <w:rPr>
          <w:rStyle w:val="Appelnotedebasdep"/>
          <w:rFonts w:cs="Open Sans"/>
          <w:b/>
        </w:rPr>
        <w:footnoteReference w:id="1"/>
      </w:r>
      <w:r w:rsidR="00AA30E4" w:rsidRPr="00F91CFC">
        <w:rPr>
          <w:rFonts w:cs="Open Sans"/>
          <w:b/>
        </w:rPr>
        <w:t xml:space="preserve"> à </w:t>
      </w:r>
      <w:r w:rsidR="00B92A43" w:rsidRPr="00F91CFC">
        <w:rPr>
          <w:rFonts w:cs="Open Sans"/>
          <w:b/>
        </w:rPr>
        <w:t xml:space="preserve">l’utilisation et </w:t>
      </w:r>
      <w:r w:rsidR="00AA30E4" w:rsidRPr="00F91CFC">
        <w:rPr>
          <w:rFonts w:cs="Open Sans"/>
          <w:b/>
        </w:rPr>
        <w:t xml:space="preserve">la conduite en sécurité </w:t>
      </w:r>
      <w:r w:rsidRPr="00F91CFC">
        <w:rPr>
          <w:rFonts w:cs="Open Sans"/>
          <w:i/>
        </w:rPr>
        <w:t>(article R.4323-55 du Code du travail)</w:t>
      </w:r>
      <w:r w:rsidRPr="00F91CFC">
        <w:rPr>
          <w:rFonts w:cs="Open Sans"/>
          <w:b/>
        </w:rPr>
        <w:t xml:space="preserve"> </w:t>
      </w:r>
      <w:r w:rsidR="00AA30E4" w:rsidRPr="00F91CFC">
        <w:rPr>
          <w:rFonts w:cs="Open Sans"/>
          <w:b/>
        </w:rPr>
        <w:t xml:space="preserve">du  </w:t>
      </w:r>
    </w:p>
    <w:p w:rsidR="00342EF3" w:rsidRDefault="00243FD1" w:rsidP="00342EF3">
      <w:pPr>
        <w:spacing w:line="240" w:lineRule="auto"/>
        <w:rPr>
          <w:rFonts w:cs="Open Sans"/>
        </w:rPr>
      </w:pPr>
      <w:sdt>
        <w:sdtPr>
          <w:rPr>
            <w:rFonts w:cs="Open Sans"/>
          </w:rPr>
          <w:id w:val="1731031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0E4" w:rsidRPr="00B92A43">
            <w:rPr>
              <w:rFonts w:ascii="Segoe UI Symbol" w:eastAsia="MS Gothic" w:hAnsi="Segoe UI Symbol" w:cs="Segoe UI Symbol"/>
            </w:rPr>
            <w:t>☐</w:t>
          </w:r>
        </w:sdtContent>
      </w:sdt>
      <w:r w:rsidR="00AA30E4" w:rsidRPr="00B92A43">
        <w:rPr>
          <w:rFonts w:cs="Open Sans"/>
        </w:rPr>
        <w:t xml:space="preserve"> Transpalette </w:t>
      </w:r>
      <w:r w:rsidR="00342EF3" w:rsidRPr="00B92A43">
        <w:rPr>
          <w:rFonts w:cs="Open Sans"/>
        </w:rPr>
        <w:t xml:space="preserve">: </w:t>
      </w:r>
      <w:r w:rsidR="00342EF3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42EF3" w:rsidRPr="00B92A43">
        <w:rPr>
          <w:rFonts w:cs="Open Sans"/>
        </w:rPr>
        <w:instrText xml:space="preserve"> FORMTEXT </w:instrText>
      </w:r>
      <w:r w:rsidR="00342EF3" w:rsidRPr="00B92A43">
        <w:rPr>
          <w:rFonts w:cs="Open Sans"/>
        </w:rPr>
      </w:r>
      <w:r w:rsidR="00342EF3" w:rsidRPr="00B92A43">
        <w:rPr>
          <w:rFonts w:cs="Open Sans"/>
        </w:rPr>
        <w:fldChar w:fldCharType="separate"/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  <w:noProof/>
        </w:rPr>
        <w:t> </w:t>
      </w:r>
      <w:r w:rsidR="00342EF3" w:rsidRPr="00B92A43">
        <w:rPr>
          <w:rFonts w:cs="Open Sans"/>
        </w:rPr>
        <w:fldChar w:fldCharType="end"/>
      </w:r>
      <w:r w:rsidR="00AA30E4" w:rsidRPr="00B92A43">
        <w:rPr>
          <w:rFonts w:cs="Open Sans"/>
        </w:rPr>
        <w:t xml:space="preserve"> manuel / électrique</w:t>
      </w:r>
    </w:p>
    <w:p w:rsidR="00754C41" w:rsidRPr="00F91CFC" w:rsidRDefault="00243FD1" w:rsidP="00342EF3">
      <w:pPr>
        <w:spacing w:line="240" w:lineRule="auto"/>
        <w:rPr>
          <w:rFonts w:cs="Open Sans"/>
          <w:i/>
        </w:rPr>
      </w:pPr>
      <w:sdt>
        <w:sdtPr>
          <w:rPr>
            <w:rFonts w:cs="Open Sans"/>
          </w:rPr>
          <w:id w:val="-161545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2E31" w:rsidRPr="00B92A43">
            <w:rPr>
              <w:rFonts w:ascii="Segoe UI Symbol" w:eastAsia="MS Gothic" w:hAnsi="Segoe UI Symbol" w:cs="Segoe UI Symbol"/>
            </w:rPr>
            <w:t>☐</w:t>
          </w:r>
        </w:sdtContent>
      </w:sdt>
      <w:r w:rsidR="00562E31" w:rsidRPr="00B92A43">
        <w:rPr>
          <w:rFonts w:cs="Open Sans"/>
        </w:rPr>
        <w:t xml:space="preserve"> </w:t>
      </w:r>
      <w:r w:rsidR="00562E31">
        <w:rPr>
          <w:rFonts w:cs="Open Sans"/>
        </w:rPr>
        <w:t>Gerbeur</w:t>
      </w:r>
      <w:r w:rsidR="00562E31" w:rsidRPr="00B92A43">
        <w:rPr>
          <w:rFonts w:cs="Open Sans"/>
        </w:rPr>
        <w:t xml:space="preserve"> </w:t>
      </w:r>
      <w:r w:rsidR="00562E31">
        <w:rPr>
          <w:rFonts w:cs="Open Sans"/>
        </w:rPr>
        <w:t xml:space="preserve">automoteur à conducteur accompagnant de </w:t>
      </w:r>
      <w:r w:rsidR="00562E31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62E31" w:rsidRPr="00B92A43">
        <w:rPr>
          <w:rFonts w:cs="Open Sans"/>
        </w:rPr>
        <w:instrText xml:space="preserve"> FORMTEXT </w:instrText>
      </w:r>
      <w:r w:rsidR="00562E31" w:rsidRPr="00B92A43">
        <w:rPr>
          <w:rFonts w:cs="Open Sans"/>
        </w:rPr>
      </w:r>
      <w:r w:rsidR="00562E31" w:rsidRPr="00B92A43">
        <w:rPr>
          <w:rFonts w:cs="Open Sans"/>
        </w:rPr>
        <w:fldChar w:fldCharType="separate"/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</w:rPr>
        <w:fldChar w:fldCharType="end"/>
      </w:r>
      <w:r w:rsidR="00562E31">
        <w:rPr>
          <w:rFonts w:cs="Open Sans"/>
        </w:rPr>
        <w:t xml:space="preserve"> catégorie 1 </w:t>
      </w:r>
      <w:r w:rsidR="00562E31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62E31" w:rsidRPr="00B92A43">
        <w:rPr>
          <w:rFonts w:cs="Open Sans"/>
        </w:rPr>
        <w:instrText xml:space="preserve"> FORMTEXT </w:instrText>
      </w:r>
      <w:r w:rsidR="00562E31" w:rsidRPr="00B92A43">
        <w:rPr>
          <w:rFonts w:cs="Open Sans"/>
        </w:rPr>
      </w:r>
      <w:r w:rsidR="00562E31" w:rsidRPr="00B92A43">
        <w:rPr>
          <w:rFonts w:cs="Open Sans"/>
        </w:rPr>
        <w:fldChar w:fldCharType="separate"/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  <w:noProof/>
        </w:rPr>
        <w:t> </w:t>
      </w:r>
      <w:r w:rsidR="00562E31" w:rsidRPr="00B92A43">
        <w:rPr>
          <w:rFonts w:cs="Open Sans"/>
        </w:rPr>
        <w:fldChar w:fldCharType="end"/>
      </w:r>
      <w:r w:rsidR="00562E31">
        <w:rPr>
          <w:rFonts w:cs="Open Sans"/>
        </w:rPr>
        <w:t xml:space="preserve"> catégorie 2 </w:t>
      </w:r>
      <w:r w:rsidR="00562E31" w:rsidRPr="00F91CFC">
        <w:rPr>
          <w:rFonts w:cs="Open Sans"/>
          <w:i/>
        </w:rPr>
        <w:t>(</w:t>
      </w:r>
      <w:r w:rsidR="009917D0">
        <w:rPr>
          <w:rFonts w:cs="Open Sans"/>
          <w:i/>
        </w:rPr>
        <w:t xml:space="preserve">Recommandations CNAM </w:t>
      </w:r>
      <w:r w:rsidR="00562E31" w:rsidRPr="00F91CFC">
        <w:rPr>
          <w:rFonts w:cs="Open Sans"/>
          <w:i/>
        </w:rPr>
        <w:t>R.485)</w:t>
      </w:r>
    </w:p>
    <w:p w:rsidR="00AA30E4" w:rsidRDefault="00243FD1" w:rsidP="00AA30E4">
      <w:pPr>
        <w:spacing w:line="240" w:lineRule="auto"/>
        <w:rPr>
          <w:rFonts w:cs="Open Sans"/>
        </w:rPr>
      </w:pPr>
      <w:sdt>
        <w:sdtPr>
          <w:rPr>
            <w:rFonts w:cs="Open Sans"/>
          </w:rPr>
          <w:id w:val="-2101632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0E4" w:rsidRPr="00B92A43">
            <w:rPr>
              <w:rFonts w:ascii="Segoe UI Symbol" w:eastAsia="MS Gothic" w:hAnsi="Segoe UI Symbol" w:cs="Segoe UI Symbol"/>
            </w:rPr>
            <w:t>☐</w:t>
          </w:r>
        </w:sdtContent>
      </w:sdt>
      <w:r w:rsidR="00AA30E4" w:rsidRPr="00B92A43">
        <w:rPr>
          <w:rFonts w:cs="Open Sans"/>
        </w:rPr>
        <w:t xml:space="preserve"> Autre</w:t>
      </w:r>
      <w:r w:rsidR="007225FE">
        <w:rPr>
          <w:rFonts w:cs="Open Sans"/>
        </w:rPr>
        <w:t>(s)</w:t>
      </w:r>
      <w:r w:rsidR="00AA30E4" w:rsidRPr="00B92A43">
        <w:rPr>
          <w:rFonts w:cs="Open Sans"/>
        </w:rPr>
        <w:t xml:space="preserve"> équipement</w:t>
      </w:r>
      <w:r w:rsidR="007225FE">
        <w:rPr>
          <w:rFonts w:cs="Open Sans"/>
        </w:rPr>
        <w:t>(s)</w:t>
      </w:r>
      <w:r w:rsidR="00AA30E4" w:rsidRPr="00B92A43">
        <w:rPr>
          <w:rFonts w:cs="Open Sans"/>
        </w:rPr>
        <w:t xml:space="preserve"> : </w:t>
      </w:r>
      <w:r w:rsidR="00AA30E4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A30E4" w:rsidRPr="00B92A43">
        <w:rPr>
          <w:rFonts w:cs="Open Sans"/>
        </w:rPr>
        <w:instrText xml:space="preserve"> FORMTEXT </w:instrText>
      </w:r>
      <w:r w:rsidR="00AA30E4" w:rsidRPr="00B92A43">
        <w:rPr>
          <w:rFonts w:cs="Open Sans"/>
        </w:rPr>
      </w:r>
      <w:r w:rsidR="00AA30E4" w:rsidRPr="00B92A43">
        <w:rPr>
          <w:rFonts w:cs="Open Sans"/>
        </w:rPr>
        <w:fldChar w:fldCharType="separate"/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</w:rPr>
        <w:fldChar w:fldCharType="end"/>
      </w:r>
      <w:r w:rsidR="00AA30E4" w:rsidRPr="00B92A43">
        <w:rPr>
          <w:rFonts w:cs="Open Sans"/>
        </w:rPr>
        <w:t xml:space="preserve"> </w:t>
      </w:r>
    </w:p>
    <w:p w:rsidR="00C95340" w:rsidRPr="00B92A43" w:rsidRDefault="00C95340" w:rsidP="00C95340">
      <w:pPr>
        <w:spacing w:line="240" w:lineRule="auto"/>
        <w:rPr>
          <w:rFonts w:cs="Open Sans"/>
        </w:rPr>
      </w:pPr>
      <w:r>
        <w:rPr>
          <w:rFonts w:cs="Open Sans"/>
        </w:rPr>
        <w:sym w:font="Wingdings 3" w:char="F075"/>
      </w:r>
      <w:r>
        <w:rPr>
          <w:rFonts w:cs="Open Sans"/>
        </w:rPr>
        <w:t xml:space="preserve"> </w:t>
      </w:r>
      <w:r w:rsidRPr="00F91CFC">
        <w:rPr>
          <w:rFonts w:cs="Open Sans"/>
          <w:b/>
        </w:rPr>
        <w:t>A pris connaissance des lieux et des instructions à respecter sur le site :</w:t>
      </w:r>
      <w:r>
        <w:rPr>
          <w:rFonts w:cs="Open Sans"/>
        </w:rPr>
        <w:t xml:space="preserve"> </w:t>
      </w:r>
      <w:r w:rsidR="009917D0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917D0" w:rsidRPr="00B92A43">
        <w:rPr>
          <w:rFonts w:cs="Open Sans"/>
        </w:rPr>
        <w:instrText xml:space="preserve"> FORMTEXT </w:instrText>
      </w:r>
      <w:r w:rsidR="009917D0" w:rsidRPr="00B92A43">
        <w:rPr>
          <w:rFonts w:cs="Open Sans"/>
        </w:rPr>
      </w:r>
      <w:r w:rsidR="009917D0" w:rsidRPr="00B92A43">
        <w:rPr>
          <w:rFonts w:cs="Open Sans"/>
        </w:rPr>
        <w:fldChar w:fldCharType="separate"/>
      </w:r>
      <w:r w:rsidR="009917D0" w:rsidRPr="00B92A43">
        <w:rPr>
          <w:rFonts w:cs="Open Sans"/>
          <w:noProof/>
        </w:rPr>
        <w:t> </w:t>
      </w:r>
      <w:r w:rsidR="009917D0" w:rsidRPr="00B92A43">
        <w:rPr>
          <w:rFonts w:cs="Open Sans"/>
          <w:noProof/>
        </w:rPr>
        <w:t> </w:t>
      </w:r>
      <w:r w:rsidR="009917D0" w:rsidRPr="00B92A43">
        <w:rPr>
          <w:rFonts w:cs="Open Sans"/>
          <w:noProof/>
        </w:rPr>
        <w:t> </w:t>
      </w:r>
      <w:r w:rsidR="009917D0" w:rsidRPr="00B92A43">
        <w:rPr>
          <w:rFonts w:cs="Open Sans"/>
          <w:noProof/>
        </w:rPr>
        <w:t> </w:t>
      </w:r>
      <w:r w:rsidR="009917D0" w:rsidRPr="00B92A43">
        <w:rPr>
          <w:rFonts w:cs="Open Sans"/>
          <w:noProof/>
        </w:rPr>
        <w:t> </w:t>
      </w:r>
      <w:r w:rsidR="009917D0" w:rsidRPr="00B92A43">
        <w:rPr>
          <w:rFonts w:cs="Open Sans"/>
        </w:rPr>
        <w:fldChar w:fldCharType="end"/>
      </w:r>
      <w:r w:rsidR="009917D0" w:rsidRPr="00B92A43">
        <w:rPr>
          <w:rFonts w:cs="Open Sans"/>
        </w:rPr>
        <w:t xml:space="preserve"> </w:t>
      </w:r>
    </w:p>
    <w:p w:rsidR="00C95340" w:rsidRDefault="00C95340" w:rsidP="00342EF3">
      <w:pPr>
        <w:spacing w:line="240" w:lineRule="auto"/>
        <w:rPr>
          <w:rFonts w:cs="Open Sans"/>
        </w:rPr>
      </w:pPr>
      <w:r>
        <w:rPr>
          <w:rFonts w:cs="Open Sans"/>
        </w:rPr>
        <w:t>Cette formation est complétée et réactualisée chaque fois que nécessaire</w:t>
      </w:r>
      <w:r w:rsidR="009917D0">
        <w:rPr>
          <w:rFonts w:cs="Open Sans"/>
        </w:rPr>
        <w:t>.</w:t>
      </w:r>
    </w:p>
    <w:p w:rsidR="00C95340" w:rsidRDefault="00C95340" w:rsidP="00342EF3">
      <w:pPr>
        <w:spacing w:line="240" w:lineRule="auto"/>
        <w:rPr>
          <w:rFonts w:cs="Open Sans"/>
        </w:rPr>
      </w:pPr>
    </w:p>
    <w:p w:rsidR="00AA30E4" w:rsidRPr="00B92A43" w:rsidRDefault="00B92A43" w:rsidP="00342EF3">
      <w:pPr>
        <w:spacing w:line="240" w:lineRule="auto"/>
        <w:rPr>
          <w:rFonts w:cs="Open Sans"/>
        </w:rPr>
      </w:pPr>
      <w:r>
        <w:rPr>
          <w:rFonts w:cs="Open Sans"/>
        </w:rPr>
        <w:t>Formation d</w:t>
      </w:r>
      <w:r w:rsidR="00AA30E4" w:rsidRPr="00B92A43">
        <w:rPr>
          <w:rFonts w:cs="Open Sans"/>
        </w:rPr>
        <w:t xml:space="preserve">ispensée par :  </w:t>
      </w:r>
      <w:r w:rsidR="00AA30E4" w:rsidRPr="00B92A43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A30E4" w:rsidRPr="00B92A43">
        <w:rPr>
          <w:rFonts w:cs="Open Sans"/>
        </w:rPr>
        <w:instrText xml:space="preserve"> FORMTEXT </w:instrText>
      </w:r>
      <w:r w:rsidR="00AA30E4" w:rsidRPr="00B92A43">
        <w:rPr>
          <w:rFonts w:cs="Open Sans"/>
        </w:rPr>
      </w:r>
      <w:r w:rsidR="00AA30E4" w:rsidRPr="00B92A43">
        <w:rPr>
          <w:rFonts w:cs="Open Sans"/>
        </w:rPr>
        <w:fldChar w:fldCharType="separate"/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  <w:noProof/>
        </w:rPr>
        <w:t> </w:t>
      </w:r>
      <w:r w:rsidR="00AA30E4" w:rsidRPr="00B92A43">
        <w:rPr>
          <w:rFonts w:cs="Open Sans"/>
        </w:rPr>
        <w:fldChar w:fldCharType="end"/>
      </w:r>
      <w:r w:rsidR="00AA30E4" w:rsidRPr="00B92A43">
        <w:rPr>
          <w:rFonts w:cs="Open Sans"/>
        </w:rPr>
        <w:t xml:space="preserve">  </w:t>
      </w:r>
      <w:r w:rsidR="00AA30E4" w:rsidRPr="0066628D">
        <w:rPr>
          <w:rFonts w:cs="Open Sans"/>
          <w:b/>
        </w:rPr>
        <w:t xml:space="preserve">M. / Mme </w:t>
      </w:r>
      <w:r w:rsidR="00AA30E4" w:rsidRPr="0066628D">
        <w:rPr>
          <w:rFonts w:cs="Open Sans"/>
          <w:b/>
        </w:rPr>
        <w:tab/>
        <w:t xml:space="preserve">Nom Prénom </w:t>
      </w:r>
    </w:p>
    <w:p w:rsidR="00AA30E4" w:rsidRPr="00B92A43" w:rsidRDefault="00AA30E4" w:rsidP="00342EF3">
      <w:pPr>
        <w:spacing w:line="240" w:lineRule="auto"/>
        <w:rPr>
          <w:rFonts w:cs="Open Sans"/>
        </w:rPr>
      </w:pPr>
      <w:r w:rsidRPr="00B92A43">
        <w:rPr>
          <w:rFonts w:cs="Open Sans"/>
        </w:rPr>
        <w:t xml:space="preserve">Fonction dans l’entreprise : </w:t>
      </w:r>
    </w:p>
    <w:p w:rsidR="00342EF3" w:rsidRDefault="00C01A60" w:rsidP="00B92A43">
      <w:pPr>
        <w:spacing w:line="240" w:lineRule="auto"/>
        <w:ind w:left="5664" w:firstLine="708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28730" wp14:editId="21491CDF">
                <wp:simplePos x="0" y="0"/>
                <wp:positionH relativeFrom="column">
                  <wp:posOffset>3594735</wp:posOffset>
                </wp:positionH>
                <wp:positionV relativeFrom="paragraph">
                  <wp:posOffset>220979</wp:posOffset>
                </wp:positionV>
                <wp:extent cx="2676525" cy="9429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2A43" w:rsidRDefault="00B92A43" w:rsidP="0082771A">
                            <w:pPr>
                              <w:jc w:val="center"/>
                            </w:pPr>
                            <w:r>
                              <w:t>(Cachet de l’entreprise)</w:t>
                            </w:r>
                          </w:p>
                          <w:p w:rsidR="00B92A43" w:rsidRDefault="00B92A43" w:rsidP="0082771A">
                            <w:pPr>
                              <w:jc w:val="center"/>
                            </w:pPr>
                            <w:r>
                              <w:t>(Signature)</w:t>
                            </w:r>
                          </w:p>
                          <w:p w:rsidR="00B92A43" w:rsidRDefault="0082771A">
                            <w:r>
                              <w:t>Nom, Prénom, fonction du signataire</w:t>
                            </w:r>
                          </w:p>
                          <w:p w:rsidR="00B92A43" w:rsidRDefault="00B92A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2873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3.05pt;margin-top:17.4pt;width:210.7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" fillcolor="white [3201]" strokeweight=".5pt">
                <v:textbox>
                  <w:txbxContent>
                    <w:p w:rsidR="00B92A43" w:rsidRDefault="00B92A43" w:rsidP="0082771A">
                      <w:pPr>
                        <w:jc w:val="center"/>
                      </w:pPr>
                      <w:r>
                        <w:t>(Cachet de l’entreprise)</w:t>
                      </w:r>
                    </w:p>
                    <w:p w:rsidR="00B92A43" w:rsidRDefault="00B92A43" w:rsidP="0082771A">
                      <w:pPr>
                        <w:jc w:val="center"/>
                      </w:pPr>
                      <w:r>
                        <w:t>(Signature)</w:t>
                      </w:r>
                    </w:p>
                    <w:p w:rsidR="00B92A43" w:rsidRDefault="0082771A">
                      <w:r>
                        <w:t>Nom, Prénom, fonction du signataire</w:t>
                      </w:r>
                    </w:p>
                    <w:p w:rsidR="00B92A43" w:rsidRDefault="00B92A43"/>
                  </w:txbxContent>
                </v:textbox>
              </v:shape>
            </w:pict>
          </mc:Fallback>
        </mc:AlternateContent>
      </w:r>
      <w:r w:rsidR="00342EF3">
        <w:t>A</w:t>
      </w:r>
      <w:r w:rsidR="00B92A43">
        <w:t>ttestation</w:t>
      </w:r>
      <w:r w:rsidR="00342EF3">
        <w:t xml:space="preserve"> délivrée le : </w:t>
      </w:r>
      <w:r w:rsidR="00342EF3">
        <w:rPr>
          <w:rFonts w:ascii="Arial" w:hAnsi="Arial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342EF3">
        <w:rPr>
          <w:rFonts w:ascii="Arial" w:hAnsi="Arial" w:cs="Arial"/>
          <w:sz w:val="20"/>
          <w:szCs w:val="20"/>
        </w:rPr>
        <w:instrText xml:space="preserve"> FORMTEXT </w:instrText>
      </w:r>
      <w:r w:rsidR="00342EF3">
        <w:rPr>
          <w:rFonts w:ascii="Arial" w:hAnsi="Arial" w:cs="Arial"/>
          <w:sz w:val="20"/>
          <w:szCs w:val="20"/>
        </w:rPr>
      </w:r>
      <w:r w:rsidR="00342EF3">
        <w:rPr>
          <w:rFonts w:ascii="Arial" w:hAnsi="Arial" w:cs="Arial"/>
          <w:sz w:val="20"/>
          <w:szCs w:val="20"/>
        </w:rPr>
        <w:fldChar w:fldCharType="separate"/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noProof/>
          <w:sz w:val="20"/>
          <w:szCs w:val="20"/>
        </w:rPr>
        <w:t> </w:t>
      </w:r>
      <w:r w:rsidR="00342EF3">
        <w:rPr>
          <w:rFonts w:ascii="Arial" w:hAnsi="Arial" w:cs="Arial"/>
          <w:sz w:val="20"/>
          <w:szCs w:val="20"/>
        </w:rPr>
        <w:fldChar w:fldCharType="end"/>
      </w:r>
    </w:p>
    <w:p w:rsidR="00342EF3" w:rsidRDefault="00342EF3" w:rsidP="00342EF3">
      <w:pPr>
        <w:spacing w:line="240" w:lineRule="auto"/>
      </w:pPr>
    </w:p>
    <w:sectPr w:rsidR="00342EF3" w:rsidSect="00342EF3">
      <w:footerReference w:type="default" r:id="rId8"/>
      <w:headerReference w:type="first" r:id="rId9"/>
      <w:footerReference w:type="first" r:id="rId10"/>
      <w:type w:val="continuous"/>
      <w:pgSz w:w="11906" w:h="16838"/>
      <w:pgMar w:top="1631" w:right="1134" w:bottom="-2268" w:left="1134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334" w:rsidRDefault="00214334" w:rsidP="0044013A">
      <w:pPr>
        <w:spacing w:after="0" w:line="240" w:lineRule="auto"/>
      </w:pPr>
      <w:r>
        <w:separator/>
      </w:r>
    </w:p>
  </w:endnote>
  <w:endnote w:type="continuationSeparator" w:id="0">
    <w:p w:rsidR="00214334" w:rsidRDefault="00214334" w:rsidP="00440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B320D9-B0DB-43F5-81C1-4A45F625C1F6}"/>
    <w:embedBold r:id="rId2" w:fontKey="{EECC084F-C837-4C2B-97E5-6D5EEF6DCC57}"/>
    <w:embedItalic r:id="rId3" w:fontKey="{C632C8FB-8345-4CEE-803C-8AC2AA232B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B3C76D85-FAA4-4274-B4E8-23A37BA335FB}"/>
    <w:embedBold r:id="rId5" w:fontKey="{EC06EE94-DEA8-4BE8-B258-C0347440E18E}"/>
    <w:embedItalic r:id="rId6" w:fontKey="{B018627B-A03D-4E7E-8B94-2805FAE012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DBEBA94-79C2-44A8-A3CE-ED5118EA5302}"/>
    <w:embedBold r:id="rId8" w:fontKey="{15493D81-1FEA-4CF4-8CB0-DB0029CE7F4A}"/>
    <w:embedItalic r:id="rId9" w:fontKey="{28D44930-5B30-41AF-9AE6-BC73875C35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B7B7A42-03AB-4324-B87C-02F8AC12CC12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1" w:fontKey="{3CE04387-B642-4E54-B805-B85F5A32882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4FA3C3C9-51AD-4431-AB6D-C0DBF3C1A2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FC9" w:rsidRPr="0036627E" w:rsidRDefault="00FF4FC9" w:rsidP="009D68CC">
    <w:pPr>
      <w:pStyle w:val="Pieddepage"/>
      <w:ind w:left="-2268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67F" w:rsidRPr="0056367F" w:rsidRDefault="009D68CC" w:rsidP="00342EF3">
    <w:pPr>
      <w:pStyle w:val="Pieddepage"/>
      <w:ind w:left="-567"/>
      <w:jc w:val="right"/>
      <w:rPr>
        <w:sz w:val="2"/>
        <w:szCs w:val="2"/>
      </w:rPr>
    </w:pPr>
    <w:r>
      <w:rPr>
        <w:noProof/>
        <w:sz w:val="2"/>
        <w:szCs w:val="2"/>
      </w:rPr>
      <w:t>fg</w:t>
    </w:r>
    <w:r>
      <w:rPr>
        <w:noProof/>
        <w:sz w:val="2"/>
        <w:szCs w:val="2"/>
        <w:lang w:eastAsia="fr-FR"/>
      </w:rPr>
      <w:drawing>
        <wp:inline distT="0" distB="0" distL="0" distR="0" wp14:anchorId="7A873A8F" wp14:editId="30DE7058">
          <wp:extent cx="3906520" cy="1042035"/>
          <wp:effectExtent l="0" t="0" r="0" b="571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89" t="89591"/>
                  <a:stretch/>
                </pic:blipFill>
                <pic:spPr bwMode="auto">
                  <a:xfrm>
                    <a:off x="0" y="0"/>
                    <a:ext cx="3906520" cy="1042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334" w:rsidRDefault="00214334" w:rsidP="0044013A">
      <w:pPr>
        <w:spacing w:after="0" w:line="240" w:lineRule="auto"/>
      </w:pPr>
      <w:r>
        <w:separator/>
      </w:r>
    </w:p>
  </w:footnote>
  <w:footnote w:type="continuationSeparator" w:id="0">
    <w:p w:rsidR="00214334" w:rsidRDefault="00214334" w:rsidP="0044013A">
      <w:pPr>
        <w:spacing w:after="0" w:line="240" w:lineRule="auto"/>
      </w:pPr>
      <w:r>
        <w:continuationSeparator/>
      </w:r>
    </w:p>
  </w:footnote>
  <w:footnote w:id="1">
    <w:p w:rsidR="00754C41" w:rsidRPr="00F91CFC" w:rsidRDefault="00754C41" w:rsidP="00754C41">
      <w:pPr>
        <w:spacing w:line="240" w:lineRule="auto"/>
        <w:rPr>
          <w:rFonts w:cs="Open Sans"/>
          <w:i/>
          <w:color w:val="808080" w:themeColor="background1" w:themeShade="80"/>
          <w:sz w:val="18"/>
          <w:szCs w:val="18"/>
        </w:rPr>
      </w:pPr>
      <w:r w:rsidRPr="00F91CFC">
        <w:rPr>
          <w:rStyle w:val="Appelnotedebasdep"/>
          <w:i/>
          <w:color w:val="808080" w:themeColor="background1" w:themeShade="80"/>
          <w:sz w:val="18"/>
          <w:szCs w:val="18"/>
        </w:rPr>
        <w:footnoteRef/>
      </w:r>
      <w:r w:rsidRPr="00F91CFC">
        <w:rPr>
          <w:i/>
          <w:color w:val="808080" w:themeColor="background1" w:themeShade="80"/>
          <w:sz w:val="18"/>
          <w:szCs w:val="18"/>
        </w:rPr>
        <w:t xml:space="preserve"> </w:t>
      </w:r>
      <w:r w:rsidRPr="00F91CFC">
        <w:rPr>
          <w:rFonts w:cs="Open Sans"/>
          <w:i/>
          <w:color w:val="808080" w:themeColor="background1" w:themeShade="80"/>
          <w:sz w:val="18"/>
          <w:szCs w:val="18"/>
        </w:rPr>
        <w:t xml:space="preserve">Se basant sur les recommandations de la CNAM et/ou se référant au guide ED 6348 de l'INRS qui précise sous forme de questions-réponses, les objectifs et les modalités de réalisation de la démarche de formation. </w:t>
      </w:r>
    </w:p>
    <w:p w:rsidR="00754C41" w:rsidRDefault="00754C41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F3" w:rsidRPr="00342EF3" w:rsidRDefault="00342EF3" w:rsidP="00342EF3">
    <w:pPr>
      <w:pStyle w:val="En-tte"/>
    </w:pPr>
    <w:r>
      <w:t>[LOGO DE L’ENTREPRISE]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71FB4"/>
    <w:multiLevelType w:val="hybridMultilevel"/>
    <w:tmpl w:val="B6D24090"/>
    <w:lvl w:ilvl="0" w:tplc="F7ECB300"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1E"/>
    <w:rsid w:val="00000244"/>
    <w:rsid w:val="00004E80"/>
    <w:rsid w:val="000140E8"/>
    <w:rsid w:val="00014C8F"/>
    <w:rsid w:val="00043F01"/>
    <w:rsid w:val="000B2CAF"/>
    <w:rsid w:val="000F41D7"/>
    <w:rsid w:val="00103C17"/>
    <w:rsid w:val="00111A5E"/>
    <w:rsid w:val="00122718"/>
    <w:rsid w:val="00127CA4"/>
    <w:rsid w:val="00143DC9"/>
    <w:rsid w:val="00145CEC"/>
    <w:rsid w:val="001472B1"/>
    <w:rsid w:val="001522AA"/>
    <w:rsid w:val="001677DC"/>
    <w:rsid w:val="001712BB"/>
    <w:rsid w:val="001A009D"/>
    <w:rsid w:val="001B5866"/>
    <w:rsid w:val="001F23F7"/>
    <w:rsid w:val="00201F79"/>
    <w:rsid w:val="00202517"/>
    <w:rsid w:val="002057B9"/>
    <w:rsid w:val="0021109C"/>
    <w:rsid w:val="00214334"/>
    <w:rsid w:val="00222067"/>
    <w:rsid w:val="00243FD1"/>
    <w:rsid w:val="0027059A"/>
    <w:rsid w:val="00291971"/>
    <w:rsid w:val="002C2289"/>
    <w:rsid w:val="002C653D"/>
    <w:rsid w:val="002E0032"/>
    <w:rsid w:val="0031552F"/>
    <w:rsid w:val="00333579"/>
    <w:rsid w:val="00342EF3"/>
    <w:rsid w:val="0036627E"/>
    <w:rsid w:val="003B3D5B"/>
    <w:rsid w:val="003C196E"/>
    <w:rsid w:val="003E10DF"/>
    <w:rsid w:val="003F2AC2"/>
    <w:rsid w:val="0040079A"/>
    <w:rsid w:val="00405F3A"/>
    <w:rsid w:val="00411C02"/>
    <w:rsid w:val="004335E0"/>
    <w:rsid w:val="0044013A"/>
    <w:rsid w:val="00447E08"/>
    <w:rsid w:val="004843D9"/>
    <w:rsid w:val="004C443B"/>
    <w:rsid w:val="004D0A2C"/>
    <w:rsid w:val="004F7465"/>
    <w:rsid w:val="005052CE"/>
    <w:rsid w:val="0051417A"/>
    <w:rsid w:val="0052391E"/>
    <w:rsid w:val="00543369"/>
    <w:rsid w:val="00562E31"/>
    <w:rsid w:val="0056367F"/>
    <w:rsid w:val="005676A9"/>
    <w:rsid w:val="00593AA7"/>
    <w:rsid w:val="005D3A42"/>
    <w:rsid w:val="005F05CE"/>
    <w:rsid w:val="00615125"/>
    <w:rsid w:val="006604B3"/>
    <w:rsid w:val="0066628D"/>
    <w:rsid w:val="006A0989"/>
    <w:rsid w:val="006A450B"/>
    <w:rsid w:val="006D57B9"/>
    <w:rsid w:val="006E1AF2"/>
    <w:rsid w:val="0071734E"/>
    <w:rsid w:val="00717EFF"/>
    <w:rsid w:val="007225FE"/>
    <w:rsid w:val="00754C41"/>
    <w:rsid w:val="007C0C64"/>
    <w:rsid w:val="00806529"/>
    <w:rsid w:val="008078A6"/>
    <w:rsid w:val="00823242"/>
    <w:rsid w:val="0082771A"/>
    <w:rsid w:val="00836C9A"/>
    <w:rsid w:val="00881168"/>
    <w:rsid w:val="00891200"/>
    <w:rsid w:val="008A36E2"/>
    <w:rsid w:val="008C5B98"/>
    <w:rsid w:val="008F6700"/>
    <w:rsid w:val="00926D79"/>
    <w:rsid w:val="00934C1B"/>
    <w:rsid w:val="00947344"/>
    <w:rsid w:val="009917D0"/>
    <w:rsid w:val="009D2449"/>
    <w:rsid w:val="009D68CC"/>
    <w:rsid w:val="009F518B"/>
    <w:rsid w:val="00AA30E4"/>
    <w:rsid w:val="00AB4FFD"/>
    <w:rsid w:val="00AC4E98"/>
    <w:rsid w:val="00AD033C"/>
    <w:rsid w:val="00AD1445"/>
    <w:rsid w:val="00B27EBC"/>
    <w:rsid w:val="00B57651"/>
    <w:rsid w:val="00B6053C"/>
    <w:rsid w:val="00B84D55"/>
    <w:rsid w:val="00B92A43"/>
    <w:rsid w:val="00BC4740"/>
    <w:rsid w:val="00BD3BDE"/>
    <w:rsid w:val="00BE0F00"/>
    <w:rsid w:val="00C01A60"/>
    <w:rsid w:val="00C05EA0"/>
    <w:rsid w:val="00C154FB"/>
    <w:rsid w:val="00C22215"/>
    <w:rsid w:val="00C578D2"/>
    <w:rsid w:val="00C87486"/>
    <w:rsid w:val="00C95340"/>
    <w:rsid w:val="00C95DFE"/>
    <w:rsid w:val="00C9772E"/>
    <w:rsid w:val="00CA76A6"/>
    <w:rsid w:val="00CB4058"/>
    <w:rsid w:val="00D4071B"/>
    <w:rsid w:val="00DC56B5"/>
    <w:rsid w:val="00DC7078"/>
    <w:rsid w:val="00DD291F"/>
    <w:rsid w:val="00E0211E"/>
    <w:rsid w:val="00E273FC"/>
    <w:rsid w:val="00E54312"/>
    <w:rsid w:val="00E81305"/>
    <w:rsid w:val="00E951EC"/>
    <w:rsid w:val="00ED60C8"/>
    <w:rsid w:val="00EE4878"/>
    <w:rsid w:val="00EE6E5E"/>
    <w:rsid w:val="00F40EC3"/>
    <w:rsid w:val="00F47ECA"/>
    <w:rsid w:val="00F63A14"/>
    <w:rsid w:val="00F6582E"/>
    <w:rsid w:val="00F664B1"/>
    <w:rsid w:val="00F91CFC"/>
    <w:rsid w:val="00F94D42"/>
    <w:rsid w:val="00F95923"/>
    <w:rsid w:val="00F977CD"/>
    <w:rsid w:val="00FA71B0"/>
    <w:rsid w:val="00FC651C"/>
    <w:rsid w:val="00FE66EA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F380205-92E0-491B-8F52-BC204735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4013A"/>
    <w:pPr>
      <w:jc w:val="both"/>
    </w:pPr>
    <w:rPr>
      <w:rFonts w:ascii="Open Sans" w:hAnsi="Open San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F6700"/>
    <w:pPr>
      <w:keepNext/>
      <w:keepLines/>
      <w:spacing w:before="120" w:after="12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8F670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440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013A"/>
    <w:rPr>
      <w:rFonts w:ascii="Open Sans" w:hAnsi="Open Sans"/>
    </w:rPr>
  </w:style>
  <w:style w:type="paragraph" w:styleId="Pieddepage">
    <w:name w:val="footer"/>
    <w:basedOn w:val="Normal"/>
    <w:link w:val="PieddepageCar"/>
    <w:uiPriority w:val="99"/>
    <w:unhideWhenUsed/>
    <w:rsid w:val="00440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013A"/>
    <w:rPr>
      <w:rFonts w:ascii="Open Sans" w:hAnsi="Open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4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FFD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C87486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1522A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522AA"/>
    <w:rPr>
      <w:color w:val="808080"/>
      <w:shd w:val="clear" w:color="auto" w:fill="E6E6E6"/>
    </w:rPr>
  </w:style>
  <w:style w:type="paragraph" w:styleId="Titre">
    <w:name w:val="Title"/>
    <w:basedOn w:val="Normal"/>
    <w:next w:val="Normal"/>
    <w:link w:val="TitreCar"/>
    <w:uiPriority w:val="10"/>
    <w:qFormat/>
    <w:rsid w:val="00342EF3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42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link w:val="ParagraphedelisteCar"/>
    <w:uiPriority w:val="34"/>
    <w:qFormat/>
    <w:rsid w:val="00342EF3"/>
    <w:pPr>
      <w:ind w:left="720"/>
      <w:contextualSpacing/>
      <w:jc w:val="left"/>
    </w:pPr>
    <w:rPr>
      <w:rFonts w:asciiTheme="minorHAnsi" w:hAnsiTheme="minorHAns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42EF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54C4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54C41"/>
    <w:rPr>
      <w:rFonts w:ascii="Open Sans" w:hAnsi="Open Sans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4C41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C01A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01A6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01A60"/>
    <w:rPr>
      <w:rFonts w:ascii="Open Sans" w:hAnsi="Open Sans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1A6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1A60"/>
    <w:rPr>
      <w:rFonts w:ascii="Open Sans" w:hAnsi="Open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ilisateurs\jchalon\Documents\Mod&#232;les%20Office%20personnalis&#233;s\AST67%20-%20Courrier%20vierge%20(v2019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29137-06BF-4485-AEEE-5C7947AFB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AST67 - Courrier vierge (v2019).dotx</Template>
  <TotalTime>1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AST67 - Modèle de courrier</vt:lpstr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AST67 - Modèle de courrier</dc:title>
  <dc:subject/>
  <dc:creator>Justine Chalon</dc:creator>
  <cp:keywords>AST67 modèle WORD</cp:keywords>
  <dc:description/>
  <cp:lastModifiedBy>Gaelle Faure</cp:lastModifiedBy>
  <cp:revision>2</cp:revision>
  <cp:lastPrinted>2022-02-08T07:55:00Z</cp:lastPrinted>
  <dcterms:created xsi:type="dcterms:W3CDTF">2022-03-28T12:19:00Z</dcterms:created>
  <dcterms:modified xsi:type="dcterms:W3CDTF">2022-03-28T12:19:00Z</dcterms:modified>
</cp:coreProperties>
</file>