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EF3" w:rsidRDefault="00342EF3" w:rsidP="00342EF3">
      <w:pPr>
        <w:pStyle w:val="Titre"/>
        <w:jc w:val="center"/>
        <w:rPr>
          <w:b/>
          <w:color w:val="ED7D31" w:themeColor="accent2"/>
        </w:rPr>
      </w:pPr>
    </w:p>
    <w:p w:rsidR="00342EF3" w:rsidRPr="00342EF3" w:rsidRDefault="00342EF3" w:rsidP="00342EF3">
      <w:pPr>
        <w:pStyle w:val="Titre"/>
        <w:jc w:val="center"/>
        <w:rPr>
          <w:b/>
          <w:color w:val="ED7D31" w:themeColor="accent2"/>
        </w:rPr>
      </w:pPr>
      <w:r w:rsidRPr="00342EF3">
        <w:rPr>
          <w:b/>
          <w:color w:val="ED7D31" w:themeColor="accent2"/>
        </w:rPr>
        <w:t>AUTORISATION DE CONDUITE</w:t>
      </w:r>
    </w:p>
    <w:p w:rsidR="00342EF3" w:rsidRDefault="00342EF3" w:rsidP="00342EF3">
      <w:pPr>
        <w:ind w:right="-355"/>
      </w:pPr>
    </w:p>
    <w:p w:rsidR="00342EF3" w:rsidRDefault="00342EF3" w:rsidP="00342EF3"/>
    <w:p w:rsidR="00342EF3" w:rsidRDefault="00342EF3" w:rsidP="00342EF3">
      <w:pPr>
        <w:spacing w:line="240" w:lineRule="auto"/>
        <w:rPr>
          <w:rFonts w:ascii="Arial" w:hAnsi="Arial" w:cs="Arial"/>
          <w:sz w:val="20"/>
          <w:szCs w:val="20"/>
        </w:rPr>
      </w:pPr>
      <w:r>
        <w:t>Je soussigné</w:t>
      </w:r>
      <w:r w:rsidR="00AC4E98">
        <w:t>(e)</w:t>
      </w:r>
      <w:r>
        <w:t xml:space="preserve"> (nom et prénom) 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0" w:name="Texte3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0"/>
      <w:r>
        <w:rPr>
          <w:rFonts w:ascii="Arial" w:hAnsi="Arial" w:cs="Arial"/>
          <w:sz w:val="20"/>
          <w:szCs w:val="20"/>
        </w:rPr>
        <w:t xml:space="preserve"> </w:t>
      </w:r>
      <w:r>
        <w:t xml:space="preserve">représentant l’entreprise (raison sociale)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:rsidR="00342EF3" w:rsidRDefault="00342EF3" w:rsidP="00342EF3">
      <w:pPr>
        <w:spacing w:line="240" w:lineRule="auto"/>
      </w:pPr>
    </w:p>
    <w:p w:rsidR="00342EF3" w:rsidRDefault="00342EF3" w:rsidP="00342EF3">
      <w:pPr>
        <w:spacing w:line="240" w:lineRule="auto"/>
      </w:pPr>
      <w:r>
        <w:t xml:space="preserve">Autorise M/Mme (nom, prénom, fonction)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>
        <w:t>à conduire le(s) véhicule(s), engin(s), équipement(s) cité(s) ci-dessous dans le cadre de son activité professionnelle.</w:t>
      </w:r>
    </w:p>
    <w:p w:rsidR="00342EF3" w:rsidRDefault="00342EF3" w:rsidP="00342EF3">
      <w:pPr>
        <w:spacing w:line="240" w:lineRule="auto"/>
      </w:pPr>
      <w:r>
        <w:t xml:space="preserve">Cette autorisation de conduite est valable sur le site de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.</w:t>
      </w:r>
    </w:p>
    <w:p w:rsidR="00342EF3" w:rsidRDefault="00342EF3" w:rsidP="00342EF3">
      <w:pPr>
        <w:spacing w:line="240" w:lineRule="auto"/>
      </w:pPr>
    </w:p>
    <w:p w:rsidR="00342EF3" w:rsidRDefault="00342EF3" w:rsidP="00342EF3">
      <w:pPr>
        <w:spacing w:line="240" w:lineRule="auto"/>
      </w:pPr>
      <w:r>
        <w:t xml:space="preserve">Cette autorisation de conduite est établie sur la base : </w:t>
      </w:r>
    </w:p>
    <w:p w:rsidR="00342EF3" w:rsidRDefault="00342EF3" w:rsidP="00342EF3">
      <w:pPr>
        <w:spacing w:line="240" w:lineRule="auto"/>
      </w:pPr>
    </w:p>
    <w:p w:rsidR="00342EF3" w:rsidRPr="00014C8F" w:rsidRDefault="00AC4E98" w:rsidP="00342EF3">
      <w:pPr>
        <w:spacing w:line="240" w:lineRule="auto"/>
        <w:ind w:left="709"/>
      </w:pPr>
      <w:sdt>
        <w:sdtPr>
          <w:id w:val="1835331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2EF3">
            <w:rPr>
              <w:rFonts w:ascii="MS Gothic" w:eastAsia="MS Gothic" w:hAnsi="MS Gothic" w:hint="eastAsia"/>
            </w:rPr>
            <w:t>☐</w:t>
          </w:r>
        </w:sdtContent>
      </w:sdt>
      <w:r w:rsidR="00342EF3">
        <w:t xml:space="preserve"> </w:t>
      </w:r>
      <w:proofErr w:type="gramStart"/>
      <w:r w:rsidR="00342EF3">
        <w:t>du</w:t>
      </w:r>
      <w:proofErr w:type="gramEnd"/>
      <w:r w:rsidR="00342EF3">
        <w:t xml:space="preserve"> </w:t>
      </w:r>
      <w:r w:rsidR="00342EF3" w:rsidRPr="00F55E29">
        <w:rPr>
          <w:b/>
        </w:rPr>
        <w:t>C</w:t>
      </w:r>
      <w:r w:rsidR="00342EF3">
        <w:t>ertificat d’</w:t>
      </w:r>
      <w:r w:rsidR="00342EF3" w:rsidRPr="00F55E29">
        <w:rPr>
          <w:b/>
        </w:rPr>
        <w:t>A</w:t>
      </w:r>
      <w:r w:rsidR="00342EF3">
        <w:t xml:space="preserve">ptitude à la </w:t>
      </w:r>
      <w:r w:rsidR="00342EF3" w:rsidRPr="00F55E29">
        <w:rPr>
          <w:b/>
        </w:rPr>
        <w:t>C</w:t>
      </w:r>
      <w:r w:rsidR="00342EF3">
        <w:t xml:space="preserve">onduite </w:t>
      </w:r>
      <w:r w:rsidR="00342EF3" w:rsidRPr="00F55E29">
        <w:rPr>
          <w:b/>
        </w:rPr>
        <w:t>E</w:t>
      </w:r>
      <w:r w:rsidR="00342EF3">
        <w:t xml:space="preserve">n </w:t>
      </w:r>
      <w:r w:rsidR="00342EF3" w:rsidRPr="00F55E29">
        <w:rPr>
          <w:b/>
        </w:rPr>
        <w:t>S</w:t>
      </w:r>
      <w:r w:rsidR="00342EF3">
        <w:t xml:space="preserve">écurité </w:t>
      </w:r>
      <w:r w:rsidR="00342EF3" w:rsidRPr="00014C8F">
        <w:t>délivré par l’organisme (nom et qualité de l’organisme testeur) :</w:t>
      </w:r>
      <w:r w:rsidR="00342EF3">
        <w:rPr>
          <w:rFonts w:ascii="Arial" w:hAnsi="Arial" w:cs="Arial"/>
          <w:sz w:val="20"/>
          <w:szCs w:val="20"/>
        </w:rPr>
        <w:t xml:space="preserve"> </w:t>
      </w:r>
      <w:r w:rsidR="00342EF3"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342EF3">
        <w:rPr>
          <w:rFonts w:ascii="Arial" w:hAnsi="Arial" w:cs="Arial"/>
          <w:sz w:val="20"/>
          <w:szCs w:val="20"/>
        </w:rPr>
        <w:instrText xml:space="preserve"> FORMTEXT </w:instrText>
      </w:r>
      <w:r w:rsidR="00342EF3">
        <w:rPr>
          <w:rFonts w:ascii="Arial" w:hAnsi="Arial" w:cs="Arial"/>
          <w:sz w:val="20"/>
          <w:szCs w:val="20"/>
        </w:rPr>
      </w:r>
      <w:r w:rsidR="00342EF3">
        <w:rPr>
          <w:rFonts w:ascii="Arial" w:hAnsi="Arial" w:cs="Arial"/>
          <w:sz w:val="20"/>
          <w:szCs w:val="20"/>
        </w:rPr>
        <w:fldChar w:fldCharType="separate"/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sz w:val="20"/>
          <w:szCs w:val="20"/>
        </w:rPr>
        <w:fldChar w:fldCharType="end"/>
      </w:r>
      <w:r w:rsidR="00342EF3">
        <w:rPr>
          <w:rFonts w:ascii="Arial" w:hAnsi="Arial" w:cs="Arial"/>
          <w:sz w:val="20"/>
          <w:szCs w:val="20"/>
        </w:rPr>
        <w:t xml:space="preserve"> </w:t>
      </w:r>
      <w:r w:rsidR="00342EF3" w:rsidRPr="00014C8F">
        <w:t>en date du :</w:t>
      </w:r>
      <w:r w:rsidR="00342EF3">
        <w:rPr>
          <w:rFonts w:ascii="Arial" w:hAnsi="Arial" w:cs="Arial"/>
          <w:sz w:val="20"/>
          <w:szCs w:val="20"/>
        </w:rPr>
        <w:t xml:space="preserve">  </w:t>
      </w:r>
      <w:r w:rsidR="00342EF3"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342EF3">
        <w:rPr>
          <w:rFonts w:ascii="Arial" w:hAnsi="Arial" w:cs="Arial"/>
          <w:sz w:val="20"/>
          <w:szCs w:val="20"/>
        </w:rPr>
        <w:instrText xml:space="preserve"> FORMTEXT </w:instrText>
      </w:r>
      <w:r w:rsidR="00342EF3">
        <w:rPr>
          <w:rFonts w:ascii="Arial" w:hAnsi="Arial" w:cs="Arial"/>
          <w:sz w:val="20"/>
          <w:szCs w:val="20"/>
        </w:rPr>
      </w:r>
      <w:r w:rsidR="00342EF3">
        <w:rPr>
          <w:rFonts w:ascii="Arial" w:hAnsi="Arial" w:cs="Arial"/>
          <w:sz w:val="20"/>
          <w:szCs w:val="20"/>
        </w:rPr>
        <w:fldChar w:fldCharType="separate"/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sz w:val="20"/>
          <w:szCs w:val="20"/>
        </w:rPr>
        <w:fldChar w:fldCharType="end"/>
      </w:r>
      <w:r w:rsidR="00342EF3">
        <w:rPr>
          <w:rFonts w:ascii="Arial" w:hAnsi="Arial" w:cs="Arial"/>
          <w:sz w:val="20"/>
          <w:szCs w:val="20"/>
        </w:rPr>
        <w:t xml:space="preserve"> </w:t>
      </w:r>
      <w:r w:rsidR="00342EF3" w:rsidRPr="00014C8F">
        <w:t xml:space="preserve">pour les engins / véhicules / équipements suivants : </w:t>
      </w:r>
    </w:p>
    <w:p w:rsidR="00342EF3" w:rsidRPr="001B697C" w:rsidRDefault="00342EF3" w:rsidP="00342EF3">
      <w:pPr>
        <w:pStyle w:val="Paragraphedeliste"/>
        <w:numPr>
          <w:ilvl w:val="0"/>
          <w:numId w:val="1"/>
        </w:numPr>
        <w:spacing w:line="240" w:lineRule="auto"/>
        <w:jc w:val="both"/>
      </w:pPr>
      <w:r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:rsidR="00342EF3" w:rsidRPr="001B697C" w:rsidRDefault="00342EF3" w:rsidP="00342EF3">
      <w:pPr>
        <w:pStyle w:val="Paragraphedeliste"/>
        <w:numPr>
          <w:ilvl w:val="0"/>
          <w:numId w:val="1"/>
        </w:numPr>
        <w:spacing w:line="240" w:lineRule="auto"/>
        <w:jc w:val="both"/>
      </w:pPr>
      <w:r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:rsidR="00342EF3" w:rsidRPr="00A07194" w:rsidRDefault="00342EF3" w:rsidP="00342EF3">
      <w:pPr>
        <w:pStyle w:val="Paragraphedeliste"/>
        <w:numPr>
          <w:ilvl w:val="0"/>
          <w:numId w:val="1"/>
        </w:numPr>
        <w:spacing w:line="240" w:lineRule="auto"/>
        <w:jc w:val="both"/>
      </w:pPr>
      <w:r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:rsidR="00342EF3" w:rsidRDefault="00AC4E98" w:rsidP="00342EF3">
      <w:pPr>
        <w:spacing w:line="240" w:lineRule="auto"/>
        <w:ind w:left="709"/>
        <w:rPr>
          <w:rFonts w:ascii="Arial" w:hAnsi="Arial" w:cs="Arial"/>
          <w:sz w:val="20"/>
          <w:szCs w:val="20"/>
        </w:rPr>
      </w:pPr>
      <w:sdt>
        <w:sdtPr>
          <w:id w:val="634613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2EF3">
            <w:rPr>
              <w:rFonts w:ascii="MS Gothic" w:eastAsia="MS Gothic" w:hAnsi="MS Gothic" w:hint="eastAsia"/>
            </w:rPr>
            <w:t>☐</w:t>
          </w:r>
        </w:sdtContent>
      </w:sdt>
      <w:r w:rsidR="00342EF3">
        <w:t xml:space="preserve"> </w:t>
      </w:r>
      <w:proofErr w:type="gramStart"/>
      <w:r w:rsidR="00342EF3">
        <w:t>de</w:t>
      </w:r>
      <w:proofErr w:type="gramEnd"/>
      <w:r w:rsidR="00342EF3">
        <w:t xml:space="preserve"> l’aptitude médicale à la conduite vérifiée par le médecin du travail (nom et prénom) : </w:t>
      </w:r>
      <w:r w:rsidR="00342EF3" w:rsidRPr="00735CCD"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342EF3" w:rsidRPr="00735CCD">
        <w:rPr>
          <w:rFonts w:ascii="Arial" w:hAnsi="Arial" w:cs="Arial"/>
          <w:sz w:val="20"/>
          <w:szCs w:val="20"/>
        </w:rPr>
        <w:instrText xml:space="preserve"> FORMTEXT </w:instrText>
      </w:r>
      <w:r w:rsidR="00342EF3" w:rsidRPr="00735CCD">
        <w:rPr>
          <w:rFonts w:ascii="Arial" w:hAnsi="Arial" w:cs="Arial"/>
          <w:sz w:val="20"/>
          <w:szCs w:val="20"/>
        </w:rPr>
      </w:r>
      <w:r w:rsidR="00342EF3" w:rsidRPr="00735CCD">
        <w:rPr>
          <w:rFonts w:ascii="Arial" w:hAnsi="Arial" w:cs="Arial"/>
          <w:sz w:val="20"/>
          <w:szCs w:val="20"/>
        </w:rPr>
        <w:fldChar w:fldCharType="separate"/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 w:rsidRPr="00735CCD">
        <w:rPr>
          <w:rFonts w:ascii="Arial" w:hAnsi="Arial" w:cs="Arial"/>
          <w:sz w:val="20"/>
          <w:szCs w:val="20"/>
        </w:rPr>
        <w:fldChar w:fldCharType="end"/>
      </w:r>
      <w:r w:rsidR="00342EF3">
        <w:rPr>
          <w:rFonts w:ascii="Arial" w:hAnsi="Arial" w:cs="Arial"/>
          <w:sz w:val="20"/>
          <w:szCs w:val="20"/>
        </w:rPr>
        <w:t xml:space="preserve"> </w:t>
      </w:r>
      <w:r w:rsidR="00342EF3" w:rsidRPr="00AC4E98">
        <w:t>en date du :</w:t>
      </w:r>
      <w:r w:rsidR="00342EF3">
        <w:rPr>
          <w:rFonts w:ascii="Arial" w:hAnsi="Arial" w:cs="Arial"/>
          <w:sz w:val="20"/>
          <w:szCs w:val="20"/>
        </w:rPr>
        <w:t xml:space="preserve"> </w:t>
      </w:r>
      <w:r w:rsidR="00342EF3"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342EF3">
        <w:rPr>
          <w:rFonts w:ascii="Arial" w:hAnsi="Arial" w:cs="Arial"/>
          <w:sz w:val="20"/>
          <w:szCs w:val="20"/>
        </w:rPr>
        <w:instrText xml:space="preserve"> FORMTEXT </w:instrText>
      </w:r>
      <w:r w:rsidR="00342EF3">
        <w:rPr>
          <w:rFonts w:ascii="Arial" w:hAnsi="Arial" w:cs="Arial"/>
          <w:sz w:val="20"/>
          <w:szCs w:val="20"/>
        </w:rPr>
      </w:r>
      <w:r w:rsidR="00342EF3">
        <w:rPr>
          <w:rFonts w:ascii="Arial" w:hAnsi="Arial" w:cs="Arial"/>
          <w:sz w:val="20"/>
          <w:szCs w:val="20"/>
        </w:rPr>
        <w:fldChar w:fldCharType="separate"/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sz w:val="20"/>
          <w:szCs w:val="20"/>
        </w:rPr>
        <w:fldChar w:fldCharType="end"/>
      </w:r>
    </w:p>
    <w:p w:rsidR="00342EF3" w:rsidRDefault="00342EF3" w:rsidP="00342EF3">
      <w:pPr>
        <w:spacing w:line="240" w:lineRule="auto"/>
        <w:ind w:left="709"/>
        <w:rPr>
          <w:rFonts w:ascii="Arial" w:hAnsi="Arial" w:cs="Arial"/>
          <w:sz w:val="20"/>
          <w:szCs w:val="20"/>
        </w:rPr>
      </w:pPr>
    </w:p>
    <w:p w:rsidR="00342EF3" w:rsidRDefault="00AC4E98" w:rsidP="00342EF3">
      <w:pPr>
        <w:spacing w:line="240" w:lineRule="auto"/>
        <w:ind w:left="709"/>
      </w:pPr>
      <w:sdt>
        <w:sdtPr>
          <w:id w:val="-2080129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2EF3">
            <w:rPr>
              <w:rFonts w:ascii="MS Gothic" w:eastAsia="MS Gothic" w:hAnsi="MS Gothic" w:hint="eastAsia"/>
            </w:rPr>
            <w:t>☐</w:t>
          </w:r>
        </w:sdtContent>
      </w:sdt>
      <w:r w:rsidR="00342EF3">
        <w:t xml:space="preserve"> </w:t>
      </w:r>
      <w:proofErr w:type="gramStart"/>
      <w:r w:rsidR="00342EF3">
        <w:t>de</w:t>
      </w:r>
      <w:proofErr w:type="gramEnd"/>
      <w:r w:rsidR="00342EF3">
        <w:t xml:space="preserve"> la connaissance des lieux et des instructions à respecter sur le(s) site(s) d’utilisation, vérifiée en date du</w:t>
      </w:r>
      <w:r w:rsidR="00342EF3">
        <w:rPr>
          <w:rFonts w:ascii="MS Gothic" w:eastAsia="MS Gothic" w:hAnsi="MS Gothic" w:hint="eastAsia"/>
        </w:rPr>
        <w:t xml:space="preserve"> </w:t>
      </w:r>
      <w:r w:rsidR="00342EF3"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342EF3">
        <w:rPr>
          <w:rFonts w:ascii="Arial" w:hAnsi="Arial" w:cs="Arial"/>
          <w:sz w:val="20"/>
          <w:szCs w:val="20"/>
        </w:rPr>
        <w:instrText xml:space="preserve"> FORMTEXT </w:instrText>
      </w:r>
      <w:r w:rsidR="00342EF3">
        <w:rPr>
          <w:rFonts w:ascii="Arial" w:hAnsi="Arial" w:cs="Arial"/>
          <w:sz w:val="20"/>
          <w:szCs w:val="20"/>
        </w:rPr>
      </w:r>
      <w:r w:rsidR="00342EF3">
        <w:rPr>
          <w:rFonts w:ascii="Arial" w:hAnsi="Arial" w:cs="Arial"/>
          <w:sz w:val="20"/>
          <w:szCs w:val="20"/>
        </w:rPr>
        <w:fldChar w:fldCharType="separate"/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sz w:val="20"/>
          <w:szCs w:val="20"/>
        </w:rPr>
        <w:fldChar w:fldCharType="end"/>
      </w:r>
      <w:r w:rsidR="00342EF3">
        <w:t>.</w:t>
      </w:r>
      <w:bookmarkStart w:id="1" w:name="_GoBack"/>
      <w:bookmarkEnd w:id="1"/>
    </w:p>
    <w:p w:rsidR="00342EF3" w:rsidRDefault="00342EF3" w:rsidP="00342EF3">
      <w:pPr>
        <w:spacing w:line="240" w:lineRule="auto"/>
        <w:ind w:left="567"/>
      </w:pPr>
    </w:p>
    <w:p w:rsidR="00342EF3" w:rsidRDefault="00342EF3" w:rsidP="00342EF3">
      <w:pPr>
        <w:spacing w:line="240" w:lineRule="auto"/>
        <w:rPr>
          <w:rFonts w:ascii="Arial" w:hAnsi="Arial" w:cs="Arial"/>
          <w:sz w:val="20"/>
          <w:szCs w:val="20"/>
        </w:rPr>
      </w:pPr>
      <w:r>
        <w:t xml:space="preserve">Autorisation délivrée le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:rsidR="00342EF3" w:rsidRDefault="00342EF3" w:rsidP="00342EF3">
      <w:pPr>
        <w:spacing w:line="240" w:lineRule="auto"/>
      </w:pPr>
    </w:p>
    <w:p w:rsidR="00122718" w:rsidRPr="00F6582E" w:rsidRDefault="00342EF3" w:rsidP="00342EF3">
      <w:pPr>
        <w:spacing w:line="240" w:lineRule="auto"/>
        <w:rPr>
          <w:i/>
          <w:sz w:val="20"/>
          <w:szCs w:val="20"/>
        </w:rPr>
      </w:pPr>
      <w:r>
        <w:t xml:space="preserve">Valable jusqu’au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</w:p>
    <w:sectPr w:rsidR="00122718" w:rsidRPr="00F6582E" w:rsidSect="00342EF3">
      <w:footerReference w:type="default" r:id="rId7"/>
      <w:headerReference w:type="first" r:id="rId8"/>
      <w:footerReference w:type="first" r:id="rId9"/>
      <w:type w:val="continuous"/>
      <w:pgSz w:w="11906" w:h="16838"/>
      <w:pgMar w:top="1631" w:right="1134" w:bottom="-2268" w:left="1134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391E" w:rsidRDefault="0052391E" w:rsidP="0044013A">
      <w:pPr>
        <w:spacing w:after="0" w:line="240" w:lineRule="auto"/>
      </w:pPr>
      <w:r>
        <w:separator/>
      </w:r>
    </w:p>
  </w:endnote>
  <w:endnote w:type="continuationSeparator" w:id="0">
    <w:p w:rsidR="0052391E" w:rsidRDefault="0052391E" w:rsidP="00440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7E266E9-F46C-432B-AAB0-1F24E010F887}"/>
    <w:embedBold r:id="rId2" w:fontKey="{C7776803-7D82-4CD7-A033-16DB5274BD2A}"/>
    <w:embedItalic r:id="rId3" w:fontKey="{A6A29E12-D4ED-4637-BA32-0C608F241A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4" w:fontKey="{21470019-CC26-4C4F-9C36-6EAA528AB516}"/>
    <w:embedBold r:id="rId5" w:fontKey="{5E38146A-D009-4D74-91E4-51A52B6092E5}"/>
    <w:embedItalic r:id="rId6" w:fontKey="{99CD4B60-81D5-4271-B854-289DDBBF848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8BAA055-B301-4314-A42F-63F7D9563365}"/>
    <w:embedBold r:id="rId8" w:fontKey="{7334CA60-4C31-455F-9477-8BC0716B57A8}"/>
    <w:embedItalic r:id="rId9" w:fontKey="{1E51AD88-CE71-4609-97CE-754D2BC4D9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6B742B0-8569-4802-97C3-FE95C113BBC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002F3677-27F9-47E7-812A-CFB4FADFF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4FC9" w:rsidRPr="0036627E" w:rsidRDefault="00FF4FC9" w:rsidP="009D68CC">
    <w:pPr>
      <w:pStyle w:val="Pieddepage"/>
      <w:ind w:left="-2268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67F" w:rsidRPr="0056367F" w:rsidRDefault="009D68CC" w:rsidP="00342EF3">
    <w:pPr>
      <w:pStyle w:val="Pieddepage"/>
      <w:ind w:left="-567"/>
      <w:jc w:val="right"/>
      <w:rPr>
        <w:sz w:val="2"/>
        <w:szCs w:val="2"/>
      </w:rPr>
    </w:pPr>
    <w:r>
      <w:rPr>
        <w:noProof/>
        <w:sz w:val="2"/>
        <w:szCs w:val="2"/>
      </w:rPr>
      <w:t>fg</w:t>
    </w:r>
    <w:r>
      <w:rPr>
        <w:noProof/>
        <w:sz w:val="2"/>
        <w:szCs w:val="2"/>
        <w:lang w:eastAsia="fr-FR"/>
      </w:rPr>
      <w:drawing>
        <wp:inline distT="0" distB="0" distL="0" distR="0" wp14:anchorId="7A873A8F" wp14:editId="30DE7058">
          <wp:extent cx="3906520" cy="1042035"/>
          <wp:effectExtent l="0" t="0" r="0" b="5715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89" t="89591"/>
                  <a:stretch/>
                </pic:blipFill>
                <pic:spPr bwMode="auto">
                  <a:xfrm>
                    <a:off x="0" y="0"/>
                    <a:ext cx="3906520" cy="1042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391E" w:rsidRDefault="0052391E" w:rsidP="0044013A">
      <w:pPr>
        <w:spacing w:after="0" w:line="240" w:lineRule="auto"/>
      </w:pPr>
      <w:r>
        <w:separator/>
      </w:r>
    </w:p>
  </w:footnote>
  <w:footnote w:type="continuationSeparator" w:id="0">
    <w:p w:rsidR="0052391E" w:rsidRDefault="0052391E" w:rsidP="00440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EF3" w:rsidRPr="00342EF3" w:rsidRDefault="00342EF3" w:rsidP="00342EF3">
    <w:pPr>
      <w:pStyle w:val="En-tte"/>
    </w:pPr>
    <w:r>
      <w:t>[LOGO DE L’ENTREPRISE]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C71FB4"/>
    <w:multiLevelType w:val="hybridMultilevel"/>
    <w:tmpl w:val="B6D24090"/>
    <w:lvl w:ilvl="0" w:tplc="F7ECB300">
      <w:numFmt w:val="bullet"/>
      <w:lvlText w:val="-"/>
      <w:lvlJc w:val="left"/>
      <w:pPr>
        <w:ind w:left="319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91E"/>
    <w:rsid w:val="00004E80"/>
    <w:rsid w:val="000140E8"/>
    <w:rsid w:val="00014C8F"/>
    <w:rsid w:val="00043F01"/>
    <w:rsid w:val="000B2CAF"/>
    <w:rsid w:val="000F41D7"/>
    <w:rsid w:val="00103C17"/>
    <w:rsid w:val="00122718"/>
    <w:rsid w:val="00127CA4"/>
    <w:rsid w:val="00143DC9"/>
    <w:rsid w:val="00145CEC"/>
    <w:rsid w:val="001522AA"/>
    <w:rsid w:val="001677DC"/>
    <w:rsid w:val="001712BB"/>
    <w:rsid w:val="001A009D"/>
    <w:rsid w:val="001B5866"/>
    <w:rsid w:val="001F23F7"/>
    <w:rsid w:val="00201F79"/>
    <w:rsid w:val="00202517"/>
    <w:rsid w:val="002057B9"/>
    <w:rsid w:val="0021109C"/>
    <w:rsid w:val="00222067"/>
    <w:rsid w:val="0027059A"/>
    <w:rsid w:val="00291971"/>
    <w:rsid w:val="002C2289"/>
    <w:rsid w:val="002C653D"/>
    <w:rsid w:val="002E0032"/>
    <w:rsid w:val="0031552F"/>
    <w:rsid w:val="00342EF3"/>
    <w:rsid w:val="0036627E"/>
    <w:rsid w:val="003B3D5B"/>
    <w:rsid w:val="003C196E"/>
    <w:rsid w:val="003F2AC2"/>
    <w:rsid w:val="00405F3A"/>
    <w:rsid w:val="004335E0"/>
    <w:rsid w:val="0044013A"/>
    <w:rsid w:val="00447E08"/>
    <w:rsid w:val="004C443B"/>
    <w:rsid w:val="004D0A2C"/>
    <w:rsid w:val="004F7465"/>
    <w:rsid w:val="005052CE"/>
    <w:rsid w:val="0051417A"/>
    <w:rsid w:val="0052391E"/>
    <w:rsid w:val="00543369"/>
    <w:rsid w:val="0056367F"/>
    <w:rsid w:val="005676A9"/>
    <w:rsid w:val="00593AA7"/>
    <w:rsid w:val="005D3A42"/>
    <w:rsid w:val="00615125"/>
    <w:rsid w:val="006604B3"/>
    <w:rsid w:val="006A0989"/>
    <w:rsid w:val="006A450B"/>
    <w:rsid w:val="006D57B9"/>
    <w:rsid w:val="0071734E"/>
    <w:rsid w:val="00717EFF"/>
    <w:rsid w:val="00806529"/>
    <w:rsid w:val="008078A6"/>
    <w:rsid w:val="00823242"/>
    <w:rsid w:val="00836C9A"/>
    <w:rsid w:val="00881168"/>
    <w:rsid w:val="00891200"/>
    <w:rsid w:val="008A36E2"/>
    <w:rsid w:val="008C5B98"/>
    <w:rsid w:val="008F6700"/>
    <w:rsid w:val="00926D79"/>
    <w:rsid w:val="00947344"/>
    <w:rsid w:val="009D68CC"/>
    <w:rsid w:val="009F518B"/>
    <w:rsid w:val="00AB4FFD"/>
    <w:rsid w:val="00AC4E98"/>
    <w:rsid w:val="00AD1445"/>
    <w:rsid w:val="00B27EBC"/>
    <w:rsid w:val="00B57651"/>
    <w:rsid w:val="00B6053C"/>
    <w:rsid w:val="00B84D55"/>
    <w:rsid w:val="00BC4740"/>
    <w:rsid w:val="00BD3BDE"/>
    <w:rsid w:val="00C05EA0"/>
    <w:rsid w:val="00C154FB"/>
    <w:rsid w:val="00C22215"/>
    <w:rsid w:val="00C578D2"/>
    <w:rsid w:val="00C87486"/>
    <w:rsid w:val="00C95DFE"/>
    <w:rsid w:val="00C9772E"/>
    <w:rsid w:val="00CA76A6"/>
    <w:rsid w:val="00CB4058"/>
    <w:rsid w:val="00D4071B"/>
    <w:rsid w:val="00DC56B5"/>
    <w:rsid w:val="00DD291F"/>
    <w:rsid w:val="00E0211E"/>
    <w:rsid w:val="00E273FC"/>
    <w:rsid w:val="00E54312"/>
    <w:rsid w:val="00E81305"/>
    <w:rsid w:val="00E951EC"/>
    <w:rsid w:val="00ED60C8"/>
    <w:rsid w:val="00EE4878"/>
    <w:rsid w:val="00EE6E5E"/>
    <w:rsid w:val="00F40EC3"/>
    <w:rsid w:val="00F63A14"/>
    <w:rsid w:val="00F6582E"/>
    <w:rsid w:val="00F664B1"/>
    <w:rsid w:val="00F94D42"/>
    <w:rsid w:val="00F977CD"/>
    <w:rsid w:val="00FA71B0"/>
    <w:rsid w:val="00FC651C"/>
    <w:rsid w:val="00FE66EA"/>
    <w:rsid w:val="00FF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048B95D"/>
  <w15:chartTrackingRefBased/>
  <w15:docId w15:val="{BF380205-92E0-491B-8F52-BC2047354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013A"/>
    <w:pPr>
      <w:jc w:val="both"/>
    </w:pPr>
    <w:rPr>
      <w:rFonts w:ascii="Open Sans" w:hAnsi="Open San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F6700"/>
    <w:pPr>
      <w:keepNext/>
      <w:keepLines/>
      <w:spacing w:before="120" w:after="12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8F670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440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013A"/>
    <w:rPr>
      <w:rFonts w:ascii="Open Sans" w:hAnsi="Open Sans"/>
    </w:rPr>
  </w:style>
  <w:style w:type="paragraph" w:styleId="Pieddepage">
    <w:name w:val="footer"/>
    <w:basedOn w:val="Normal"/>
    <w:link w:val="PieddepageCar"/>
    <w:uiPriority w:val="99"/>
    <w:unhideWhenUsed/>
    <w:rsid w:val="00440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013A"/>
    <w:rPr>
      <w:rFonts w:ascii="Open Sans" w:hAnsi="Open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4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4FFD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C87486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1522A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522AA"/>
    <w:rPr>
      <w:color w:val="808080"/>
      <w:shd w:val="clear" w:color="auto" w:fill="E6E6E6"/>
    </w:rPr>
  </w:style>
  <w:style w:type="paragraph" w:styleId="Titre">
    <w:name w:val="Title"/>
    <w:basedOn w:val="Normal"/>
    <w:next w:val="Normal"/>
    <w:link w:val="TitreCar"/>
    <w:uiPriority w:val="10"/>
    <w:qFormat/>
    <w:rsid w:val="00342EF3"/>
    <w:pPr>
      <w:spacing w:after="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42E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link w:val="ParagraphedelisteCar"/>
    <w:uiPriority w:val="34"/>
    <w:qFormat/>
    <w:rsid w:val="00342EF3"/>
    <w:pPr>
      <w:ind w:left="720"/>
      <w:contextualSpacing/>
      <w:jc w:val="left"/>
    </w:pPr>
    <w:rPr>
      <w:rFonts w:asciiTheme="minorHAnsi" w:hAnsiTheme="minorHAnsi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342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tilisateurs\jchalon\Documents\Mod&#232;les%20Office%20personnalis&#233;s\AST67%20-%20Courrier%20vierge%20(v2019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AST67 - Courrier vierge (v2019).dotx</Template>
  <TotalTime>2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AST67 - Modèle de courrier</vt:lpstr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AST67 - Modèle de courrier</dc:title>
  <dc:subject/>
  <dc:creator>Justine Chalon</dc:creator>
  <cp:keywords>AST67 modèle WORD</cp:keywords>
  <dc:description/>
  <cp:lastModifiedBy>Magali Weller</cp:lastModifiedBy>
  <cp:revision>3</cp:revision>
  <cp:lastPrinted>2019-07-10T09:57:00Z</cp:lastPrinted>
  <dcterms:created xsi:type="dcterms:W3CDTF">2020-02-11T12:58:00Z</dcterms:created>
  <dcterms:modified xsi:type="dcterms:W3CDTF">2020-02-11T12:59:00Z</dcterms:modified>
</cp:coreProperties>
</file>